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3B225" w14:textId="77777777" w:rsidR="005951E0" w:rsidRPr="009B4467" w:rsidRDefault="00867651" w:rsidP="00006D7E">
      <w:pPr>
        <w:pStyle w:val="Title"/>
        <w:rPr>
          <w:rFonts w:ascii="Arial" w:hAnsi="Arial" w:cs="Arial"/>
        </w:rPr>
      </w:pPr>
      <w:bookmarkStart w:id="0" w:name="_GoBack"/>
      <w:bookmarkEnd w:id="0"/>
      <w:r w:rsidRPr="009B4467">
        <w:rPr>
          <w:rFonts w:ascii="Arial" w:hAnsi="Arial" w:cs="Arial"/>
        </w:rPr>
        <w:t>Job Description</w:t>
      </w:r>
      <w:r w:rsidR="00E761D1" w:rsidRPr="009B4467">
        <w:rPr>
          <w:rFonts w:ascii="Arial" w:hAnsi="Arial" w:cs="Arial"/>
        </w:rPr>
        <w:t>:</w:t>
      </w:r>
      <w:r w:rsidR="00E761D1" w:rsidRPr="009B4467">
        <w:rPr>
          <w:rFonts w:ascii="Arial" w:hAnsi="Arial" w:cs="Arial"/>
        </w:rPr>
        <w:br/>
      </w:r>
      <w:r w:rsidR="00E41384" w:rsidRPr="009B4467">
        <w:rPr>
          <w:rFonts w:ascii="Arial" w:hAnsi="Arial" w:cs="Arial"/>
        </w:rPr>
        <w:t>Family Support Worker (Fathers and Children)</w:t>
      </w:r>
    </w:p>
    <w:p w14:paraId="32A61F8A" w14:textId="1B83032F" w:rsidR="005F59B7" w:rsidRPr="009B4467" w:rsidRDefault="00C4653B" w:rsidP="00A364DD">
      <w:pPr>
        <w:tabs>
          <w:tab w:val="left" w:pos="1134"/>
        </w:tabs>
        <w:spacing w:before="0" w:after="0"/>
        <w:ind w:left="1134" w:hanging="1134"/>
        <w:rPr>
          <w:rFonts w:ascii="Arial" w:hAnsi="Arial" w:cs="Arial"/>
          <w:szCs w:val="24"/>
        </w:rPr>
      </w:pPr>
      <w:r w:rsidRPr="009B4467">
        <w:rPr>
          <w:rFonts w:ascii="Arial" w:hAnsi="Arial" w:cs="Arial"/>
          <w:b/>
          <w:szCs w:val="24"/>
        </w:rPr>
        <w:t>Post:</w:t>
      </w:r>
      <w:r w:rsidRPr="009B4467">
        <w:rPr>
          <w:rFonts w:ascii="Arial" w:hAnsi="Arial" w:cs="Arial"/>
          <w:szCs w:val="24"/>
        </w:rPr>
        <w:tab/>
      </w:r>
      <w:r w:rsidR="00BC7485">
        <w:rPr>
          <w:rFonts w:ascii="Arial" w:hAnsi="Arial" w:cs="Arial"/>
          <w:szCs w:val="24"/>
        </w:rPr>
        <w:tab/>
      </w:r>
      <w:r w:rsidR="00E41384" w:rsidRPr="009B4467">
        <w:rPr>
          <w:rFonts w:ascii="Arial" w:hAnsi="Arial" w:cs="Arial"/>
          <w:szCs w:val="24"/>
        </w:rPr>
        <w:t>Family Support Worker (Fathers and Children)</w:t>
      </w:r>
    </w:p>
    <w:p w14:paraId="2A14D2C4" w14:textId="0C1DD51B" w:rsidR="005F59B7" w:rsidRPr="009B4467" w:rsidRDefault="00C4653B" w:rsidP="00A364DD">
      <w:pPr>
        <w:tabs>
          <w:tab w:val="left" w:pos="1134"/>
        </w:tabs>
        <w:spacing w:before="0" w:after="0"/>
        <w:ind w:left="1134" w:hanging="1134"/>
        <w:rPr>
          <w:rFonts w:ascii="Arial" w:hAnsi="Arial" w:cs="Arial"/>
          <w:szCs w:val="24"/>
        </w:rPr>
      </w:pPr>
      <w:r w:rsidRPr="009B4467">
        <w:rPr>
          <w:rFonts w:ascii="Arial" w:hAnsi="Arial" w:cs="Arial"/>
          <w:b/>
          <w:szCs w:val="24"/>
        </w:rPr>
        <w:t>Hours:</w:t>
      </w:r>
      <w:r w:rsidRPr="009B4467">
        <w:rPr>
          <w:rFonts w:ascii="Arial" w:hAnsi="Arial" w:cs="Arial"/>
          <w:szCs w:val="24"/>
        </w:rPr>
        <w:tab/>
      </w:r>
      <w:r w:rsidR="00BC7485">
        <w:rPr>
          <w:rFonts w:ascii="Arial" w:hAnsi="Arial" w:cs="Arial"/>
          <w:szCs w:val="24"/>
        </w:rPr>
        <w:tab/>
      </w:r>
      <w:r w:rsidR="00512248">
        <w:rPr>
          <w:rFonts w:ascii="Arial" w:hAnsi="Arial" w:cs="Arial"/>
          <w:szCs w:val="24"/>
        </w:rPr>
        <w:t>21</w:t>
      </w:r>
      <w:r w:rsidR="00E41384" w:rsidRPr="009B4467">
        <w:rPr>
          <w:rFonts w:ascii="Arial" w:hAnsi="Arial" w:cs="Arial"/>
          <w:szCs w:val="24"/>
        </w:rPr>
        <w:t xml:space="preserve"> </w:t>
      </w:r>
      <w:r w:rsidR="00D75DD9" w:rsidRPr="009B4467">
        <w:rPr>
          <w:rFonts w:ascii="Arial" w:hAnsi="Arial" w:cs="Arial"/>
          <w:szCs w:val="24"/>
        </w:rPr>
        <w:t xml:space="preserve">hours per week </w:t>
      </w:r>
      <w:r w:rsidR="00151EDA">
        <w:rPr>
          <w:rFonts w:ascii="Arial" w:hAnsi="Arial" w:cs="Arial"/>
          <w:szCs w:val="24"/>
        </w:rPr>
        <w:t>- Fixed Term</w:t>
      </w:r>
    </w:p>
    <w:p w14:paraId="7BE676AD" w14:textId="6F8514AB" w:rsidR="00E41384" w:rsidRPr="009B4467" w:rsidRDefault="00C4653B" w:rsidP="00B5361A">
      <w:pPr>
        <w:tabs>
          <w:tab w:val="left" w:pos="1134"/>
        </w:tabs>
        <w:spacing w:before="0" w:after="0"/>
        <w:ind w:left="1134" w:hanging="1134"/>
        <w:rPr>
          <w:rFonts w:ascii="Arial" w:hAnsi="Arial" w:cs="Arial"/>
        </w:rPr>
      </w:pPr>
      <w:r w:rsidRPr="009B4467">
        <w:rPr>
          <w:rFonts w:ascii="Arial" w:hAnsi="Arial" w:cs="Arial"/>
          <w:b/>
          <w:szCs w:val="24"/>
        </w:rPr>
        <w:t>Salary:</w:t>
      </w:r>
      <w:r w:rsidRPr="009B4467">
        <w:rPr>
          <w:rFonts w:ascii="Arial" w:hAnsi="Arial" w:cs="Arial"/>
          <w:szCs w:val="24"/>
        </w:rPr>
        <w:t xml:space="preserve"> </w:t>
      </w:r>
      <w:r w:rsidRPr="009B4467">
        <w:rPr>
          <w:rFonts w:ascii="Arial" w:hAnsi="Arial" w:cs="Arial"/>
          <w:szCs w:val="24"/>
        </w:rPr>
        <w:tab/>
      </w:r>
      <w:r w:rsidR="00BC7485">
        <w:rPr>
          <w:rFonts w:ascii="Arial" w:hAnsi="Arial" w:cs="Arial"/>
          <w:szCs w:val="24"/>
        </w:rPr>
        <w:tab/>
      </w:r>
      <w:r w:rsidR="00E41384" w:rsidRPr="009B4467">
        <w:rPr>
          <w:rFonts w:ascii="Arial" w:hAnsi="Arial" w:cs="Arial"/>
          <w:szCs w:val="24"/>
        </w:rPr>
        <w:t>£</w:t>
      </w:r>
      <w:r w:rsidR="006240BC">
        <w:rPr>
          <w:rFonts w:ascii="Arial" w:hAnsi="Arial" w:cs="Arial"/>
        </w:rPr>
        <w:t>22,100 - £27,012</w:t>
      </w:r>
      <w:r w:rsidR="001514DB">
        <w:rPr>
          <w:rFonts w:ascii="Arial" w:hAnsi="Arial" w:cs="Arial"/>
        </w:rPr>
        <w:t xml:space="preserve"> </w:t>
      </w:r>
      <w:r w:rsidR="00E41384" w:rsidRPr="009B4467">
        <w:rPr>
          <w:rFonts w:ascii="Arial" w:hAnsi="Arial" w:cs="Arial"/>
        </w:rPr>
        <w:t>per annum (pro rata)</w:t>
      </w:r>
    </w:p>
    <w:p w14:paraId="302B32B5" w14:textId="5F76D63C" w:rsidR="00BC7485" w:rsidRDefault="00B5361A" w:rsidP="00E41384">
      <w:pPr>
        <w:tabs>
          <w:tab w:val="left" w:pos="1134"/>
        </w:tabs>
        <w:spacing w:before="0" w:after="0"/>
        <w:ind w:left="1134" w:hanging="1134"/>
        <w:rPr>
          <w:rFonts w:ascii="Arial" w:hAnsi="Arial" w:cs="Arial"/>
        </w:rPr>
      </w:pPr>
      <w:r w:rsidRPr="009B4467">
        <w:rPr>
          <w:rFonts w:ascii="Arial" w:hAnsi="Arial" w:cs="Arial"/>
          <w:b/>
          <w:szCs w:val="24"/>
        </w:rPr>
        <w:t>Location:</w:t>
      </w:r>
      <w:r w:rsidRPr="009B4467">
        <w:rPr>
          <w:rFonts w:ascii="Arial" w:hAnsi="Arial" w:cs="Arial"/>
          <w:szCs w:val="24"/>
        </w:rPr>
        <w:tab/>
      </w:r>
      <w:r w:rsidR="00BC7485">
        <w:rPr>
          <w:rFonts w:ascii="Arial" w:hAnsi="Arial" w:cs="Arial"/>
          <w:szCs w:val="24"/>
        </w:rPr>
        <w:tab/>
      </w:r>
      <w:r w:rsidR="00E41384" w:rsidRPr="009B4467">
        <w:rPr>
          <w:rFonts w:ascii="Arial" w:hAnsi="Arial" w:cs="Arial"/>
        </w:rPr>
        <w:t>City of Edinburgh wide, based at OPFS Headquarters</w:t>
      </w:r>
    </w:p>
    <w:p w14:paraId="5363C401" w14:textId="6D05AE36" w:rsidR="00E41384" w:rsidRPr="009B4467" w:rsidRDefault="00BC7485" w:rsidP="00E41384">
      <w:pPr>
        <w:tabs>
          <w:tab w:val="left" w:pos="1134"/>
        </w:tabs>
        <w:spacing w:before="0" w:after="0"/>
        <w:ind w:left="1134" w:hanging="1134"/>
        <w:rPr>
          <w:rFonts w:ascii="Arial" w:hAnsi="Arial" w:cs="Arial"/>
          <w:szCs w:val="24"/>
        </w:rPr>
      </w:pPr>
      <w:r>
        <w:rPr>
          <w:rFonts w:ascii="Arial" w:hAnsi="Arial" w:cs="Arial"/>
          <w:b/>
          <w:szCs w:val="24"/>
        </w:rPr>
        <w:t>Reports to:</w:t>
      </w:r>
      <w:r>
        <w:rPr>
          <w:rFonts w:ascii="Arial" w:hAnsi="Arial" w:cs="Arial"/>
        </w:rPr>
        <w:t xml:space="preserve"> </w:t>
      </w:r>
      <w:r>
        <w:rPr>
          <w:rFonts w:ascii="Arial" w:hAnsi="Arial" w:cs="Arial"/>
        </w:rPr>
        <w:tab/>
        <w:t>OPFS Edinburgh Manager</w:t>
      </w:r>
      <w:r w:rsidR="00E41384" w:rsidRPr="009B4467">
        <w:rPr>
          <w:rFonts w:ascii="Arial" w:hAnsi="Arial" w:cs="Arial"/>
        </w:rPr>
        <w:t xml:space="preserve"> </w:t>
      </w:r>
    </w:p>
    <w:p w14:paraId="0FDC8AD5" w14:textId="77777777" w:rsidR="00E41384" w:rsidRPr="009B4467" w:rsidRDefault="00E41384" w:rsidP="00E41384">
      <w:pPr>
        <w:pStyle w:val="Heading1"/>
        <w:rPr>
          <w:rFonts w:ascii="Arial" w:hAnsi="Arial" w:cs="Arial"/>
        </w:rPr>
      </w:pPr>
      <w:r w:rsidRPr="009B4467">
        <w:rPr>
          <w:rFonts w:ascii="Arial" w:hAnsi="Arial" w:cs="Arial"/>
        </w:rPr>
        <w:t>Overview</w:t>
      </w:r>
    </w:p>
    <w:p w14:paraId="11D1584B" w14:textId="77777777" w:rsidR="006240BC" w:rsidRDefault="00E41384" w:rsidP="00512248">
      <w:pPr>
        <w:rPr>
          <w:rFonts w:asciiTheme="minorHAnsi" w:hAnsiTheme="minorHAnsi" w:cs="Arial"/>
          <w:lang w:val="en-US"/>
        </w:rPr>
      </w:pPr>
      <w:r w:rsidRPr="00512248">
        <w:rPr>
          <w:rFonts w:asciiTheme="minorHAnsi" w:hAnsiTheme="minorHAnsi" w:cs="Arial"/>
          <w:lang w:val="en-US"/>
        </w:rPr>
        <w:t>OPFS Edinburgh supports single parents wit</w:t>
      </w:r>
      <w:r w:rsidR="00956DD3" w:rsidRPr="00512248">
        <w:rPr>
          <w:rFonts w:asciiTheme="minorHAnsi" w:hAnsiTheme="minorHAnsi" w:cs="Arial"/>
          <w:lang w:val="en-US"/>
        </w:rPr>
        <w:t>h a range of issues that affect</w:t>
      </w:r>
      <w:r w:rsidRPr="00512248">
        <w:rPr>
          <w:rFonts w:asciiTheme="minorHAnsi" w:hAnsiTheme="minorHAnsi" w:cs="Arial"/>
          <w:lang w:val="en-US"/>
        </w:rPr>
        <w:t xml:space="preserve"> their ability to play a full part in the economic and social life of their communities. As part of that</w:t>
      </w:r>
      <w:r w:rsidR="00956DD3" w:rsidRPr="00512248">
        <w:rPr>
          <w:rFonts w:asciiTheme="minorHAnsi" w:hAnsiTheme="minorHAnsi" w:cs="Arial"/>
          <w:lang w:val="en-US"/>
        </w:rPr>
        <w:t xml:space="preserve"> mission</w:t>
      </w:r>
      <w:r w:rsidRPr="00512248">
        <w:rPr>
          <w:rFonts w:asciiTheme="minorHAnsi" w:hAnsiTheme="minorHAnsi" w:cs="Arial"/>
          <w:lang w:val="en-US"/>
        </w:rPr>
        <w:t xml:space="preserve">, the Edinburgh Lone Fathers Project helps single and separated fathers who might find it difficult to engage with mainstream services. </w:t>
      </w:r>
    </w:p>
    <w:p w14:paraId="1AC6C235" w14:textId="3F82A3C3" w:rsidR="00512248" w:rsidRPr="00512248" w:rsidRDefault="00E41384" w:rsidP="00512248">
      <w:pPr>
        <w:rPr>
          <w:rFonts w:asciiTheme="minorHAnsi" w:hAnsiTheme="minorHAnsi" w:cs="Arial"/>
          <w:lang w:val="en-US"/>
        </w:rPr>
      </w:pPr>
      <w:r w:rsidRPr="00512248">
        <w:rPr>
          <w:rFonts w:asciiTheme="minorHAnsi" w:hAnsiTheme="minorHAnsi" w:cs="Arial"/>
          <w:lang w:val="en-US"/>
        </w:rPr>
        <w:t>We aim to support fathers and children to enhance their relationships, reduce isolation by fostering peer support, offer opportunities to engage in outdoor and physical activities, and provide information and activities that help fathers learn more about low cost resources available to them and their children</w:t>
      </w:r>
      <w:r w:rsidR="00512248" w:rsidRPr="00512248">
        <w:rPr>
          <w:rFonts w:asciiTheme="minorHAnsi" w:hAnsiTheme="minorHAnsi" w:cs="Arial"/>
          <w:lang w:val="en-US"/>
        </w:rPr>
        <w:t xml:space="preserve">. </w:t>
      </w:r>
    </w:p>
    <w:p w14:paraId="561520E7" w14:textId="2E4F935B" w:rsidR="00E41384" w:rsidRPr="00E819A2" w:rsidRDefault="00512248" w:rsidP="00512248">
      <w:pPr>
        <w:rPr>
          <w:rFonts w:asciiTheme="minorHAnsi" w:hAnsiTheme="minorHAnsi"/>
        </w:rPr>
      </w:pPr>
      <w:r w:rsidRPr="00E819A2">
        <w:rPr>
          <w:rFonts w:asciiTheme="minorHAnsi" w:hAnsiTheme="minorHAnsi" w:cs="Arial"/>
          <w:lang w:val="en-US"/>
        </w:rPr>
        <w:t xml:space="preserve">This post will </w:t>
      </w:r>
      <w:r w:rsidR="006240BC" w:rsidRPr="00E819A2">
        <w:rPr>
          <w:rFonts w:asciiTheme="minorHAnsi" w:hAnsiTheme="minorHAnsi" w:cs="Arial"/>
          <w:lang w:val="en-US"/>
        </w:rPr>
        <w:t xml:space="preserve">include working </w:t>
      </w:r>
      <w:r w:rsidR="00D5597E" w:rsidRPr="00E819A2">
        <w:rPr>
          <w:rFonts w:asciiTheme="minorHAnsi" w:hAnsiTheme="minorHAnsi" w:cs="Arial"/>
          <w:lang w:val="en-US"/>
        </w:rPr>
        <w:t>on behalf of</w:t>
      </w:r>
      <w:r w:rsidRPr="00E819A2">
        <w:rPr>
          <w:rFonts w:asciiTheme="minorHAnsi" w:hAnsiTheme="minorHAnsi"/>
        </w:rPr>
        <w:t xml:space="preserve"> children who are, or are </w:t>
      </w:r>
      <w:r w:rsidR="006240BC" w:rsidRPr="00E819A2">
        <w:rPr>
          <w:rFonts w:asciiTheme="minorHAnsi" w:hAnsiTheme="minorHAnsi"/>
        </w:rPr>
        <w:t xml:space="preserve">being </w:t>
      </w:r>
      <w:r w:rsidRPr="00E819A2">
        <w:rPr>
          <w:rFonts w:asciiTheme="minorHAnsi" w:hAnsiTheme="minorHAnsi"/>
        </w:rPr>
        <w:t>placed, in the full</w:t>
      </w:r>
      <w:r w:rsidR="006240BC" w:rsidRPr="00E819A2">
        <w:rPr>
          <w:rFonts w:asciiTheme="minorHAnsi" w:hAnsiTheme="minorHAnsi"/>
        </w:rPr>
        <w:t>-</w:t>
      </w:r>
      <w:r w:rsidR="00C760FE" w:rsidRPr="00E819A2">
        <w:rPr>
          <w:rFonts w:asciiTheme="minorHAnsi" w:hAnsiTheme="minorHAnsi"/>
        </w:rPr>
        <w:t>primary</w:t>
      </w:r>
      <w:r w:rsidRPr="00E819A2">
        <w:rPr>
          <w:rFonts w:asciiTheme="minorHAnsi" w:hAnsiTheme="minorHAnsi"/>
        </w:rPr>
        <w:t xml:space="preserve"> care of their father and ensure that the family have the support and skills to grow and develop to meet their full potential. </w:t>
      </w:r>
    </w:p>
    <w:p w14:paraId="039C19DC" w14:textId="77777777" w:rsidR="00A364DD" w:rsidRPr="00E819A2" w:rsidRDefault="00867651" w:rsidP="00406800">
      <w:pPr>
        <w:pStyle w:val="Heading1"/>
        <w:rPr>
          <w:rFonts w:ascii="Arial" w:hAnsi="Arial" w:cs="Arial"/>
        </w:rPr>
      </w:pPr>
      <w:r w:rsidRPr="00E819A2">
        <w:rPr>
          <w:rFonts w:ascii="Arial" w:hAnsi="Arial" w:cs="Arial"/>
        </w:rPr>
        <w:t xml:space="preserve">Specific </w:t>
      </w:r>
      <w:r w:rsidR="00622746" w:rsidRPr="00E819A2">
        <w:rPr>
          <w:rFonts w:ascii="Arial" w:hAnsi="Arial" w:cs="Arial"/>
        </w:rPr>
        <w:t>Duties</w:t>
      </w:r>
      <w:r w:rsidR="00E41384" w:rsidRPr="00E819A2">
        <w:rPr>
          <w:rFonts w:ascii="Arial" w:hAnsi="Arial" w:cs="Arial"/>
        </w:rPr>
        <w:t xml:space="preserve"> Include</w:t>
      </w:r>
    </w:p>
    <w:p w14:paraId="3CF98B89" w14:textId="01C9B4E7" w:rsidR="006240BC" w:rsidRPr="00E819A2" w:rsidRDefault="006240BC" w:rsidP="006240BC">
      <w:pPr>
        <w:pStyle w:val="List-Bulleted"/>
        <w:rPr>
          <w:lang w:val="en-US"/>
        </w:rPr>
      </w:pPr>
      <w:r w:rsidRPr="00E819A2">
        <w:rPr>
          <w:lang w:val="en-US"/>
        </w:rPr>
        <w:t xml:space="preserve">Working </w:t>
      </w:r>
      <w:r w:rsidR="00D5597E" w:rsidRPr="00E819A2">
        <w:rPr>
          <w:lang w:val="en-US"/>
        </w:rPr>
        <w:t>with</w:t>
      </w:r>
      <w:r w:rsidRPr="00E819A2">
        <w:rPr>
          <w:lang w:val="en-US"/>
        </w:rPr>
        <w:t xml:space="preserve"> fathers who are</w:t>
      </w:r>
      <w:r w:rsidR="00D5597E" w:rsidRPr="00E819A2">
        <w:rPr>
          <w:lang w:val="en-US"/>
        </w:rPr>
        <w:t xml:space="preserve">, or want to be, the primary carer for their child(ren) under 4 years old. </w:t>
      </w:r>
    </w:p>
    <w:p w14:paraId="2DF076EC" w14:textId="1CDAB09C" w:rsidR="00D5597E" w:rsidRPr="00E819A2" w:rsidRDefault="00D5597E" w:rsidP="00C760FE">
      <w:pPr>
        <w:pStyle w:val="List-Bulleted"/>
        <w:rPr>
          <w:lang w:val="en-US"/>
        </w:rPr>
      </w:pPr>
      <w:r w:rsidRPr="00E819A2">
        <w:rPr>
          <w:lang w:val="en-US"/>
        </w:rPr>
        <w:t xml:space="preserve">Delivery of 1:1 support to fathers that help them grow in confidence and develop their parenting skills. </w:t>
      </w:r>
    </w:p>
    <w:p w14:paraId="232A506A" w14:textId="592BDE9A" w:rsidR="00E41384" w:rsidRPr="00E819A2" w:rsidRDefault="00E41384" w:rsidP="006240BC">
      <w:pPr>
        <w:pStyle w:val="List-Bulleted"/>
        <w:rPr>
          <w:lang w:val="en-US"/>
        </w:rPr>
      </w:pPr>
      <w:r w:rsidRPr="00E819A2">
        <w:rPr>
          <w:lang w:val="en-US"/>
        </w:rPr>
        <w:t>Support</w:t>
      </w:r>
      <w:r w:rsidR="004D5A21" w:rsidRPr="00E819A2">
        <w:rPr>
          <w:lang w:val="en-US"/>
        </w:rPr>
        <w:t>ing</w:t>
      </w:r>
      <w:r w:rsidRPr="00E819A2">
        <w:rPr>
          <w:lang w:val="en-US"/>
        </w:rPr>
        <w:t xml:space="preserve"> single/separated fathers in </w:t>
      </w:r>
      <w:r w:rsidR="000F2B54" w:rsidRPr="00E819A2">
        <w:rPr>
          <w:lang w:val="en-US"/>
        </w:rPr>
        <w:t xml:space="preserve">better understanding their child’s development, </w:t>
      </w:r>
      <w:r w:rsidRPr="00E819A2">
        <w:rPr>
          <w:lang w:val="en-US"/>
        </w:rPr>
        <w:t>access</w:t>
      </w:r>
      <w:r w:rsidR="004D5A21" w:rsidRPr="00E819A2">
        <w:rPr>
          <w:lang w:val="en-US"/>
        </w:rPr>
        <w:t>ing</w:t>
      </w:r>
      <w:r w:rsidRPr="00E819A2">
        <w:rPr>
          <w:lang w:val="en-US"/>
        </w:rPr>
        <w:t xml:space="preserve"> appropriate resources and develop</w:t>
      </w:r>
      <w:r w:rsidR="004D5A21" w:rsidRPr="00E819A2">
        <w:rPr>
          <w:lang w:val="en-US"/>
        </w:rPr>
        <w:t>ing</w:t>
      </w:r>
      <w:r w:rsidRPr="00E819A2">
        <w:rPr>
          <w:lang w:val="en-US"/>
        </w:rPr>
        <w:t xml:space="preserve"> supportive relationships with other parents</w:t>
      </w:r>
      <w:r w:rsidR="004D5A21" w:rsidRPr="00E819A2">
        <w:rPr>
          <w:lang w:val="en-US"/>
        </w:rPr>
        <w:t>.</w:t>
      </w:r>
    </w:p>
    <w:p w14:paraId="295BBCFD" w14:textId="77777777" w:rsidR="00E41384" w:rsidRPr="00E819A2" w:rsidRDefault="00AC7FCF" w:rsidP="006240BC">
      <w:pPr>
        <w:pStyle w:val="List-Bulleted"/>
        <w:rPr>
          <w:lang w:val="en-US"/>
        </w:rPr>
      </w:pPr>
      <w:r w:rsidRPr="00E819A2">
        <w:rPr>
          <w:lang w:val="en-US"/>
        </w:rPr>
        <w:t>Maintain</w:t>
      </w:r>
      <w:r w:rsidR="00E41384" w:rsidRPr="00E819A2">
        <w:rPr>
          <w:lang w:val="en-US"/>
        </w:rPr>
        <w:t xml:space="preserve"> an up to date knowledge of early child development and local resources for young children. </w:t>
      </w:r>
    </w:p>
    <w:p w14:paraId="3F6DFE84" w14:textId="0CB60F9D" w:rsidR="00E41384" w:rsidRPr="00E819A2" w:rsidRDefault="00E41384" w:rsidP="006240BC">
      <w:pPr>
        <w:pStyle w:val="List-Bulleted"/>
        <w:rPr>
          <w:lang w:val="en-US"/>
        </w:rPr>
      </w:pPr>
      <w:r w:rsidRPr="00E819A2">
        <w:rPr>
          <w:lang w:val="en-US"/>
        </w:rPr>
        <w:t>Empower single/separated fathers to advocate for themselves and their family.</w:t>
      </w:r>
    </w:p>
    <w:p w14:paraId="3F81C3B1" w14:textId="147C03E7" w:rsidR="00C760FE" w:rsidRPr="00E819A2" w:rsidRDefault="00C760FE" w:rsidP="006240BC">
      <w:pPr>
        <w:pStyle w:val="List-Bulleted"/>
        <w:rPr>
          <w:lang w:val="en-US"/>
        </w:rPr>
      </w:pPr>
      <w:r w:rsidRPr="00E819A2">
        <w:rPr>
          <w:lang w:val="en-US"/>
        </w:rPr>
        <w:t>Working alongside project colleagues to deliver holistic service that meets the range of needs for single parents in Edinburgh</w:t>
      </w:r>
    </w:p>
    <w:p w14:paraId="7FF310C7" w14:textId="699DB69F" w:rsidR="00D5597E" w:rsidRPr="00E819A2" w:rsidRDefault="00D5597E" w:rsidP="00C760FE">
      <w:pPr>
        <w:pStyle w:val="List-Bulleted"/>
        <w:rPr>
          <w:lang w:val="en-US"/>
        </w:rPr>
      </w:pPr>
      <w:r w:rsidRPr="00E819A2">
        <w:rPr>
          <w:lang w:val="en-US"/>
        </w:rPr>
        <w:lastRenderedPageBreak/>
        <w:t xml:space="preserve">Working in partnership with other agencies to promote and develop better statutory and third sector provision for single fathers and their children. </w:t>
      </w:r>
    </w:p>
    <w:p w14:paraId="79C9E82A" w14:textId="77777777" w:rsidR="00E41384" w:rsidRPr="009B4467" w:rsidRDefault="00E41384" w:rsidP="006240BC">
      <w:pPr>
        <w:pStyle w:val="List-Bulleted"/>
        <w:rPr>
          <w:lang w:val="en-US"/>
        </w:rPr>
      </w:pPr>
      <w:r w:rsidRPr="009B4467">
        <w:rPr>
          <w:lang w:val="en-US"/>
        </w:rPr>
        <w:t>Meet</w:t>
      </w:r>
      <w:r w:rsidR="004D5A21">
        <w:rPr>
          <w:lang w:val="en-US"/>
        </w:rPr>
        <w:t>ing</w:t>
      </w:r>
      <w:r w:rsidRPr="009B4467">
        <w:rPr>
          <w:lang w:val="en-US"/>
        </w:rPr>
        <w:t xml:space="preserve"> regularly with line manager for support and supervision.</w:t>
      </w:r>
    </w:p>
    <w:p w14:paraId="51DC87C5" w14:textId="77777777" w:rsidR="00E41384" w:rsidRPr="009B4467" w:rsidRDefault="00E41384" w:rsidP="006240BC">
      <w:pPr>
        <w:pStyle w:val="List-Bulleted"/>
        <w:rPr>
          <w:lang w:val="en-US"/>
        </w:rPr>
      </w:pPr>
      <w:r w:rsidRPr="009B4467">
        <w:rPr>
          <w:lang w:val="en-US"/>
        </w:rPr>
        <w:t>Attend</w:t>
      </w:r>
      <w:r w:rsidR="004D5A21">
        <w:rPr>
          <w:lang w:val="en-US"/>
        </w:rPr>
        <w:t xml:space="preserve">ing scheduled team meetings and training as required. </w:t>
      </w:r>
      <w:r w:rsidRPr="009B4467">
        <w:rPr>
          <w:lang w:val="en-US"/>
        </w:rPr>
        <w:t xml:space="preserve"> </w:t>
      </w:r>
    </w:p>
    <w:p w14:paraId="14517BCB" w14:textId="1C97C3A1" w:rsidR="00E41384" w:rsidRDefault="00E41384" w:rsidP="006240BC">
      <w:pPr>
        <w:pStyle w:val="List-Bulleted"/>
        <w:rPr>
          <w:lang w:val="en-US"/>
        </w:rPr>
      </w:pPr>
      <w:r w:rsidRPr="009B4467">
        <w:rPr>
          <w:lang w:val="en-US"/>
        </w:rPr>
        <w:t>Document</w:t>
      </w:r>
      <w:r w:rsidR="004D5A21">
        <w:rPr>
          <w:lang w:val="en-US"/>
        </w:rPr>
        <w:t>ing</w:t>
      </w:r>
      <w:r w:rsidRPr="009B4467">
        <w:rPr>
          <w:lang w:val="en-US"/>
        </w:rPr>
        <w:t xml:space="preserve"> </w:t>
      </w:r>
      <w:r w:rsidR="004D5A21">
        <w:rPr>
          <w:lang w:val="en-US"/>
        </w:rPr>
        <w:t xml:space="preserve">work and maintaining confidential information. </w:t>
      </w:r>
    </w:p>
    <w:p w14:paraId="0538AE44" w14:textId="733AFDB0" w:rsidR="000F2B54" w:rsidRDefault="000F2B54" w:rsidP="006240BC">
      <w:pPr>
        <w:pStyle w:val="List-Bulleted"/>
        <w:rPr>
          <w:lang w:val="en-US"/>
        </w:rPr>
      </w:pPr>
      <w:r>
        <w:rPr>
          <w:lang w:val="en-US"/>
        </w:rPr>
        <w:t xml:space="preserve">Occasional support and staffing of Saturday Fathers and Children’s group may be required. </w:t>
      </w:r>
    </w:p>
    <w:p w14:paraId="34E03FAA" w14:textId="77777777" w:rsidR="000F2B54" w:rsidRPr="009B4467" w:rsidRDefault="000F2B54" w:rsidP="000F2B54">
      <w:pPr>
        <w:spacing w:before="0" w:after="0" w:line="240" w:lineRule="auto"/>
        <w:rPr>
          <w:rFonts w:ascii="Arial" w:hAnsi="Arial" w:cs="Arial"/>
          <w:lang w:val="en-US"/>
        </w:rPr>
      </w:pPr>
    </w:p>
    <w:p w14:paraId="1506CB74" w14:textId="77777777" w:rsidR="00867651" w:rsidRPr="009B4467" w:rsidRDefault="00622746" w:rsidP="00D37BB7">
      <w:pPr>
        <w:pStyle w:val="Heading1"/>
        <w:rPr>
          <w:rFonts w:ascii="Arial" w:hAnsi="Arial" w:cs="Arial"/>
        </w:rPr>
      </w:pPr>
      <w:r w:rsidRPr="009B4467">
        <w:rPr>
          <w:rFonts w:ascii="Arial" w:hAnsi="Arial" w:cs="Arial"/>
        </w:rPr>
        <w:t>Personal Specifications</w:t>
      </w:r>
    </w:p>
    <w:p w14:paraId="40B7D72A" w14:textId="77777777" w:rsidR="00867651" w:rsidRPr="009B4467" w:rsidRDefault="00867651" w:rsidP="00D37BB7">
      <w:pPr>
        <w:pStyle w:val="Heading2"/>
        <w:rPr>
          <w:rFonts w:ascii="Arial" w:hAnsi="Arial" w:cs="Arial"/>
        </w:rPr>
      </w:pPr>
      <w:r w:rsidRPr="009B4467">
        <w:rPr>
          <w:rFonts w:ascii="Arial" w:hAnsi="Arial" w:cs="Arial"/>
        </w:rPr>
        <w:t>Essential</w:t>
      </w:r>
    </w:p>
    <w:p w14:paraId="58ED207F" w14:textId="77777777" w:rsidR="000F2B54" w:rsidRPr="000F2B54" w:rsidRDefault="000F2B54" w:rsidP="006240BC">
      <w:pPr>
        <w:pStyle w:val="List-Bulleted"/>
      </w:pPr>
      <w:r w:rsidRPr="009B4467">
        <w:rPr>
          <w:b/>
        </w:rPr>
        <w:t xml:space="preserve">Lone Parents – </w:t>
      </w:r>
      <w:r w:rsidRPr="009B4467">
        <w:t>Awareness of barriers face</w:t>
      </w:r>
      <w:r>
        <w:t>d</w:t>
      </w:r>
      <w:r w:rsidRPr="009B4467">
        <w:t xml:space="preserve"> by separated parents and ways of addressing these.</w:t>
      </w:r>
      <w:r w:rsidRPr="009B4467">
        <w:rPr>
          <w:b/>
        </w:rPr>
        <w:t xml:space="preserve"> </w:t>
      </w:r>
    </w:p>
    <w:p w14:paraId="67C63EAC" w14:textId="68CF430A" w:rsidR="004D5A21" w:rsidRPr="009B4467" w:rsidRDefault="004D5A21" w:rsidP="006240BC">
      <w:pPr>
        <w:pStyle w:val="List-Bulleted"/>
      </w:pPr>
      <w:r w:rsidRPr="009B4467">
        <w:rPr>
          <w:b/>
        </w:rPr>
        <w:t>Qualifications</w:t>
      </w:r>
      <w:r w:rsidRPr="009B4467">
        <w:t xml:space="preserve">: </w:t>
      </w:r>
      <w:r w:rsidR="000F2B54">
        <w:rPr>
          <w:szCs w:val="24"/>
        </w:rPr>
        <w:t>R</w:t>
      </w:r>
      <w:r w:rsidR="000F2B54" w:rsidRPr="008D7535">
        <w:rPr>
          <w:szCs w:val="24"/>
        </w:rPr>
        <w:t>ele</w:t>
      </w:r>
      <w:r w:rsidR="000F2B54">
        <w:rPr>
          <w:szCs w:val="24"/>
        </w:rPr>
        <w:t>vant professional qualification</w:t>
      </w:r>
      <w:r w:rsidR="000F2B54" w:rsidRPr="008D7535">
        <w:rPr>
          <w:szCs w:val="24"/>
        </w:rPr>
        <w:t xml:space="preserve"> or an exceptionally good standard of education </w:t>
      </w:r>
      <w:r w:rsidR="000F2B54">
        <w:rPr>
          <w:szCs w:val="24"/>
        </w:rPr>
        <w:t>(</w:t>
      </w:r>
      <w:r w:rsidR="000F2B54" w:rsidRPr="008D7535">
        <w:rPr>
          <w:szCs w:val="24"/>
        </w:rPr>
        <w:t>equivalent to HNC/HND, SVQ 3 or 4</w:t>
      </w:r>
      <w:r w:rsidR="000F2B54">
        <w:rPr>
          <w:szCs w:val="24"/>
        </w:rPr>
        <w:t>)</w:t>
      </w:r>
      <w:r w:rsidR="000F2B54" w:rsidRPr="008D7535">
        <w:rPr>
          <w:szCs w:val="24"/>
        </w:rPr>
        <w:t xml:space="preserve"> combined with relevant experience.</w:t>
      </w:r>
    </w:p>
    <w:p w14:paraId="3B5F3336" w14:textId="636D25F3" w:rsidR="00E41384" w:rsidRPr="009B4467" w:rsidRDefault="00E41384" w:rsidP="006240BC">
      <w:pPr>
        <w:pStyle w:val="List-Bulleted"/>
      </w:pPr>
      <w:r w:rsidRPr="009B4467">
        <w:rPr>
          <w:b/>
        </w:rPr>
        <w:t>Personal attributes:</w:t>
      </w:r>
      <w:r w:rsidRPr="009B4467">
        <w:t xml:space="preserve"> </w:t>
      </w:r>
      <w:r w:rsidR="006240BC">
        <w:t>O</w:t>
      </w:r>
      <w:r w:rsidRPr="009B4467">
        <w:t>rganised approach to tasks</w:t>
      </w:r>
      <w:r w:rsidR="006240BC">
        <w:t xml:space="preserve"> and a</w:t>
      </w:r>
      <w:r w:rsidR="00956DD3" w:rsidRPr="009B4467">
        <w:t>bility</w:t>
      </w:r>
      <w:r w:rsidRPr="009B4467">
        <w:t xml:space="preserve"> to engage effectively with less confident parents. </w:t>
      </w:r>
    </w:p>
    <w:p w14:paraId="4E3C7994" w14:textId="77777777" w:rsidR="00E41384" w:rsidRPr="009B4467" w:rsidRDefault="00E41384" w:rsidP="006240BC">
      <w:pPr>
        <w:pStyle w:val="List-Bulleted"/>
      </w:pPr>
      <w:r w:rsidRPr="009B4467">
        <w:rPr>
          <w:b/>
        </w:rPr>
        <w:t>Communication Skills</w:t>
      </w:r>
      <w:r w:rsidRPr="009B4467">
        <w:t xml:space="preserve"> – A good standard of written and oral communication. </w:t>
      </w:r>
    </w:p>
    <w:p w14:paraId="0111103D" w14:textId="705ECF50" w:rsidR="00E41384" w:rsidRPr="009B4467" w:rsidRDefault="00956DD3" w:rsidP="006240BC">
      <w:pPr>
        <w:pStyle w:val="List-Bulleted"/>
      </w:pPr>
      <w:r w:rsidRPr="009B4467">
        <w:rPr>
          <w:b/>
        </w:rPr>
        <w:t>Outreach</w:t>
      </w:r>
      <w:r w:rsidR="001514DB">
        <w:rPr>
          <w:b/>
        </w:rPr>
        <w:t xml:space="preserve"> - </w:t>
      </w:r>
      <w:r w:rsidRPr="009B4467">
        <w:t>Experience of</w:t>
      </w:r>
      <w:r w:rsidR="00E41384" w:rsidRPr="009B4467">
        <w:t xml:space="preserve"> engaging with parents and children in their own communities</w:t>
      </w:r>
      <w:r w:rsidR="00A918E8">
        <w:t>.</w:t>
      </w:r>
    </w:p>
    <w:p w14:paraId="06A8B61A" w14:textId="5473B841" w:rsidR="00E41384" w:rsidRPr="009B4467" w:rsidRDefault="00E41384" w:rsidP="006240BC">
      <w:pPr>
        <w:pStyle w:val="List-Bulleted"/>
      </w:pPr>
      <w:r w:rsidRPr="009B4467">
        <w:rPr>
          <w:b/>
        </w:rPr>
        <w:t>Organisational Skills:</w:t>
      </w:r>
      <w:r w:rsidRPr="009B4467">
        <w:t xml:space="preserve"> Able to work effectively on own or with colleagues to an agreed plan. </w:t>
      </w:r>
      <w:r w:rsidR="006240BC">
        <w:t>Ability to de</w:t>
      </w:r>
      <w:r w:rsidRPr="009B4467">
        <w:t>monstrat</w:t>
      </w:r>
      <w:r w:rsidR="006240BC">
        <w:t>e</w:t>
      </w:r>
      <w:r w:rsidRPr="009B4467">
        <w:t xml:space="preserve"> initiative </w:t>
      </w:r>
      <w:r w:rsidR="006240BC">
        <w:t>with problem solving.</w:t>
      </w:r>
      <w:r w:rsidRPr="009B4467">
        <w:t xml:space="preserve"> </w:t>
      </w:r>
    </w:p>
    <w:p w14:paraId="115EB0EE" w14:textId="783F8468" w:rsidR="00E41384" w:rsidRDefault="00E41384" w:rsidP="006240BC">
      <w:pPr>
        <w:pStyle w:val="List-Bulleted"/>
      </w:pPr>
      <w:r w:rsidRPr="009B4467">
        <w:rPr>
          <w:b/>
        </w:rPr>
        <w:t xml:space="preserve">IT: </w:t>
      </w:r>
      <w:r w:rsidRPr="009B4467">
        <w:t>Competent in word processing, spreadsheets, use of databases, and of e-mail.</w:t>
      </w:r>
    </w:p>
    <w:p w14:paraId="28D39457" w14:textId="4E201D5B" w:rsidR="000F2B54" w:rsidRPr="001D246E" w:rsidRDefault="000F2B54" w:rsidP="006240BC">
      <w:pPr>
        <w:pStyle w:val="List-Bulleted"/>
        <w:numPr>
          <w:ilvl w:val="0"/>
          <w:numId w:val="0"/>
        </w:numPr>
        <w:ind w:left="284"/>
        <w:rPr>
          <w:b/>
          <w:szCs w:val="24"/>
        </w:rPr>
      </w:pPr>
    </w:p>
    <w:p w14:paraId="1AC59436" w14:textId="77777777" w:rsidR="000F2B54" w:rsidRPr="009B4467" w:rsidRDefault="000F2B54" w:rsidP="000F2B54">
      <w:pPr>
        <w:pStyle w:val="ListParagraph"/>
        <w:spacing w:before="0" w:after="0" w:line="240" w:lineRule="auto"/>
        <w:ind w:left="720"/>
        <w:rPr>
          <w:rFonts w:ascii="Arial" w:hAnsi="Arial" w:cs="Arial"/>
        </w:rPr>
      </w:pPr>
    </w:p>
    <w:p w14:paraId="78B6633F" w14:textId="77777777" w:rsidR="00867651" w:rsidRPr="009B4467" w:rsidRDefault="00867651" w:rsidP="00D37BB7">
      <w:pPr>
        <w:pStyle w:val="Heading2"/>
        <w:rPr>
          <w:rFonts w:ascii="Arial" w:hAnsi="Arial" w:cs="Arial"/>
        </w:rPr>
      </w:pPr>
      <w:r w:rsidRPr="009B4467">
        <w:rPr>
          <w:rFonts w:ascii="Arial" w:hAnsi="Arial" w:cs="Arial"/>
        </w:rPr>
        <w:t>Desirable</w:t>
      </w:r>
    </w:p>
    <w:p w14:paraId="080A5F15" w14:textId="77777777" w:rsidR="00E41384" w:rsidRDefault="00E41384" w:rsidP="006240BC">
      <w:pPr>
        <w:pStyle w:val="List-Bulleted"/>
      </w:pPr>
      <w:r w:rsidRPr="009B4467">
        <w:rPr>
          <w:b/>
        </w:rPr>
        <w:t>Willingness</w:t>
      </w:r>
      <w:r w:rsidRPr="009B4467">
        <w:t xml:space="preserve">: </w:t>
      </w:r>
      <w:r w:rsidR="004D5A21">
        <w:t xml:space="preserve">To </w:t>
      </w:r>
      <w:r w:rsidRPr="009B4467">
        <w:t>develop knowledge of child development through training and qualifications (as appropriate).</w:t>
      </w:r>
    </w:p>
    <w:p w14:paraId="10EE639A" w14:textId="77777777" w:rsidR="004D5A21" w:rsidRPr="004D5A21" w:rsidRDefault="004D5A21" w:rsidP="006240BC">
      <w:pPr>
        <w:pStyle w:val="List-Bulleted"/>
      </w:pPr>
      <w:r w:rsidRPr="009B4467">
        <w:rPr>
          <w:b/>
        </w:rPr>
        <w:t>Liaison –</w:t>
      </w:r>
      <w:r w:rsidRPr="009B4467">
        <w:t xml:space="preserve"> Experience of partnership working with other statutory and voluntary agencies. </w:t>
      </w:r>
    </w:p>
    <w:p w14:paraId="6DA12A23" w14:textId="49BAC12B" w:rsidR="00E41384" w:rsidRPr="000F2B54" w:rsidRDefault="00E41384" w:rsidP="006240BC">
      <w:pPr>
        <w:pStyle w:val="List-Bulleted"/>
        <w:rPr>
          <w:b/>
        </w:rPr>
      </w:pPr>
      <w:r w:rsidRPr="009B4467">
        <w:rPr>
          <w:b/>
        </w:rPr>
        <w:t xml:space="preserve">Services for families: </w:t>
      </w:r>
      <w:r w:rsidRPr="009B4467">
        <w:t>Knowledge or experience of local services for children and families</w:t>
      </w:r>
    </w:p>
    <w:p w14:paraId="5ADA7467" w14:textId="77777777" w:rsidR="00AC7FCF" w:rsidRPr="009B4467" w:rsidRDefault="00AC7FCF" w:rsidP="006240BC">
      <w:pPr>
        <w:pStyle w:val="List-Bulleted"/>
        <w:rPr>
          <w:b/>
        </w:rPr>
      </w:pPr>
      <w:r w:rsidRPr="009B4467">
        <w:rPr>
          <w:b/>
        </w:rPr>
        <w:t xml:space="preserve">Driving License:  </w:t>
      </w:r>
      <w:r w:rsidRPr="009B4467">
        <w:t>A clean driving license and access to a car</w:t>
      </w:r>
      <w:r w:rsidRPr="009B4467">
        <w:rPr>
          <w:b/>
        </w:rPr>
        <w:t xml:space="preserve">. </w:t>
      </w:r>
    </w:p>
    <w:p w14:paraId="09B07EA5" w14:textId="77777777" w:rsidR="00AC7FCF" w:rsidRPr="009B4467" w:rsidRDefault="00AC7FCF" w:rsidP="00AC7FCF">
      <w:pPr>
        <w:pStyle w:val="ListParagraph"/>
        <w:spacing w:before="0" w:after="0" w:line="240" w:lineRule="auto"/>
        <w:ind w:left="720"/>
        <w:rPr>
          <w:rFonts w:ascii="Arial" w:hAnsi="Arial" w:cs="Arial"/>
        </w:rPr>
      </w:pPr>
    </w:p>
    <w:p w14:paraId="52F730A5" w14:textId="77777777" w:rsidR="00867651" w:rsidRPr="009B4467" w:rsidRDefault="003A459C" w:rsidP="00D37BB7">
      <w:pPr>
        <w:pStyle w:val="Heading1"/>
        <w:rPr>
          <w:rFonts w:ascii="Arial" w:hAnsi="Arial" w:cs="Arial"/>
        </w:rPr>
      </w:pPr>
      <w:r w:rsidRPr="009B4467">
        <w:rPr>
          <w:rFonts w:ascii="Arial" w:hAnsi="Arial" w:cs="Arial"/>
        </w:rPr>
        <w:t xml:space="preserve">Terms &amp; </w:t>
      </w:r>
      <w:r w:rsidR="00867651" w:rsidRPr="009B4467">
        <w:rPr>
          <w:rFonts w:ascii="Arial" w:hAnsi="Arial" w:cs="Arial"/>
        </w:rPr>
        <w:t>Conditions</w:t>
      </w:r>
    </w:p>
    <w:p w14:paraId="47D72659" w14:textId="03889BF3" w:rsidR="00151EDA" w:rsidRPr="008D6E94" w:rsidRDefault="00151EDA" w:rsidP="00151EDA">
      <w:pPr>
        <w:pStyle w:val="ListParagraph"/>
        <w:numPr>
          <w:ilvl w:val="0"/>
          <w:numId w:val="36"/>
        </w:numPr>
      </w:pPr>
      <w:r w:rsidRPr="008D6E94">
        <w:rPr>
          <w:b/>
        </w:rPr>
        <w:t>Period of appointment:</w:t>
      </w:r>
      <w:r w:rsidRPr="008D6E94">
        <w:t xml:space="preserve"> The appointment is </w:t>
      </w:r>
      <w:r>
        <w:t>fixed term, 1</w:t>
      </w:r>
      <w:r w:rsidRPr="00151EDA">
        <w:rPr>
          <w:vertAlign w:val="superscript"/>
        </w:rPr>
        <w:t>st</w:t>
      </w:r>
      <w:r>
        <w:t xml:space="preserve"> April 2020 until 30</w:t>
      </w:r>
      <w:r w:rsidRPr="00151EDA">
        <w:rPr>
          <w:vertAlign w:val="superscript"/>
        </w:rPr>
        <w:t>th</w:t>
      </w:r>
      <w:r>
        <w:t xml:space="preserve"> September 202</w:t>
      </w:r>
      <w:r w:rsidR="00BA1EF5">
        <w:t>2</w:t>
      </w:r>
      <w:r w:rsidR="006F7A38">
        <w:t>,</w:t>
      </w:r>
      <w:r w:rsidRPr="00151EDA">
        <w:t xml:space="preserve"> with the possibility of extending (dependent on funding).</w:t>
      </w:r>
      <w:r w:rsidRPr="008D6E94">
        <w:t xml:space="preserve"> Confirmation of appointment is subject to </w:t>
      </w:r>
      <w:r w:rsidRPr="00151EDA">
        <w:t>satisfactory completion</w:t>
      </w:r>
      <w:r w:rsidRPr="008D6E94">
        <w:t xml:space="preserve"> of a 3</w:t>
      </w:r>
      <w:r>
        <w:t>-</w:t>
      </w:r>
      <w:r w:rsidRPr="008D6E94">
        <w:t>month probationary period</w:t>
      </w:r>
      <w:r>
        <w:t>, Disclosure Checks and receipt of references.</w:t>
      </w:r>
    </w:p>
    <w:p w14:paraId="7E899CED" w14:textId="6AEB7A6C" w:rsidR="00E41384" w:rsidRPr="00151EDA" w:rsidRDefault="00E41384" w:rsidP="00151EDA">
      <w:pPr>
        <w:pStyle w:val="ListParagraph"/>
        <w:numPr>
          <w:ilvl w:val="0"/>
          <w:numId w:val="36"/>
        </w:numPr>
      </w:pPr>
      <w:r w:rsidRPr="00151EDA">
        <w:rPr>
          <w:b/>
          <w:bCs/>
        </w:rPr>
        <w:lastRenderedPageBreak/>
        <w:t xml:space="preserve">Salary: </w:t>
      </w:r>
      <w:r w:rsidRPr="00151EDA">
        <w:t xml:space="preserve"> £</w:t>
      </w:r>
      <w:r w:rsidR="00A861C7" w:rsidRPr="00151EDA">
        <w:t>22,100</w:t>
      </w:r>
      <w:r w:rsidRPr="00151EDA">
        <w:t xml:space="preserve"> – </w:t>
      </w:r>
      <w:r w:rsidR="00A861C7" w:rsidRPr="00151EDA">
        <w:t>27,012</w:t>
      </w:r>
      <w:r w:rsidRPr="00151EDA">
        <w:t xml:space="preserve"> per annum (pro rata)</w:t>
      </w:r>
    </w:p>
    <w:p w14:paraId="00563D31" w14:textId="39A87F3F" w:rsidR="00E41384" w:rsidRPr="00151EDA" w:rsidRDefault="00E41384" w:rsidP="00151EDA">
      <w:pPr>
        <w:pStyle w:val="ListParagraph"/>
        <w:numPr>
          <w:ilvl w:val="0"/>
          <w:numId w:val="36"/>
        </w:numPr>
      </w:pPr>
      <w:r w:rsidRPr="00151EDA">
        <w:rPr>
          <w:b/>
          <w:bCs/>
        </w:rPr>
        <w:t>Hours of work:</w:t>
      </w:r>
      <w:r w:rsidRPr="00151EDA">
        <w:t xml:space="preserve"> </w:t>
      </w:r>
      <w:r w:rsidR="00512248" w:rsidRPr="00151EDA">
        <w:t>21</w:t>
      </w:r>
      <w:r w:rsidRPr="00151EDA">
        <w:t xml:space="preserve"> hours per week,</w:t>
      </w:r>
      <w:r w:rsidR="00A918E8" w:rsidRPr="00151EDA">
        <w:t xml:space="preserve"> days</w:t>
      </w:r>
      <w:r w:rsidRPr="00151EDA">
        <w:t xml:space="preserve"> to be agreed with the Manager.  </w:t>
      </w:r>
      <w:r w:rsidR="00AC7FCF" w:rsidRPr="00151EDA">
        <w:t>Normal o</w:t>
      </w:r>
      <w:r w:rsidRPr="00151EDA">
        <w:t>ffice hours are between 8am to 5pm, Monday to Friday</w:t>
      </w:r>
      <w:r w:rsidR="000F2B54" w:rsidRPr="00151EDA">
        <w:t xml:space="preserve">. The potential of occasional Saturday working may be required. </w:t>
      </w:r>
    </w:p>
    <w:p w14:paraId="0776357B" w14:textId="77777777" w:rsidR="00E41384" w:rsidRPr="00151EDA" w:rsidRDefault="00E41384" w:rsidP="00151EDA">
      <w:pPr>
        <w:pStyle w:val="ListParagraph"/>
        <w:numPr>
          <w:ilvl w:val="0"/>
          <w:numId w:val="36"/>
        </w:numPr>
      </w:pPr>
      <w:r w:rsidRPr="00151EDA">
        <w:rPr>
          <w:b/>
          <w:bCs/>
        </w:rPr>
        <w:t>Holidays</w:t>
      </w:r>
      <w:r w:rsidRPr="00151EDA">
        <w:t>: Annual leave entitlement is 25 days and 12 Public holidays, pro rata for part time.</w:t>
      </w:r>
    </w:p>
    <w:p w14:paraId="5CEE5765" w14:textId="3DC264D2" w:rsidR="00E41384" w:rsidRPr="00151EDA" w:rsidRDefault="00E41384" w:rsidP="00151EDA">
      <w:pPr>
        <w:pStyle w:val="ListParagraph"/>
        <w:numPr>
          <w:ilvl w:val="0"/>
          <w:numId w:val="36"/>
        </w:numPr>
      </w:pPr>
      <w:r w:rsidRPr="00151EDA">
        <w:rPr>
          <w:b/>
          <w:bCs/>
        </w:rPr>
        <w:t>Pension</w:t>
      </w:r>
      <w:r w:rsidRPr="00151EDA">
        <w:t xml:space="preserve">: </w:t>
      </w:r>
      <w:r w:rsidR="00151EDA" w:rsidRPr="00151EDA">
        <w:t>You will be auto enrolled from your start date.  OPFS pays 3% of your salary and you pay a minimum of 7%.</w:t>
      </w:r>
    </w:p>
    <w:p w14:paraId="3E9BB03F" w14:textId="4B0029C6" w:rsidR="00E41384" w:rsidRPr="00151EDA" w:rsidRDefault="00E41384" w:rsidP="00151EDA">
      <w:pPr>
        <w:pStyle w:val="ListParagraph"/>
        <w:numPr>
          <w:ilvl w:val="0"/>
          <w:numId w:val="36"/>
        </w:numPr>
      </w:pPr>
      <w:r w:rsidRPr="001D0DBA">
        <w:rPr>
          <w:b/>
          <w:bCs/>
        </w:rPr>
        <w:t>Training and support and supervision:</w:t>
      </w:r>
      <w:r w:rsidRPr="00151EDA">
        <w:t xml:space="preserve"> You will receive induction training and frequent support in the first three months. Thereafter you will receive monthly individual support and supervision and annual appraisals. Regular team meetings will be </w:t>
      </w:r>
      <w:r w:rsidR="001D0DBA" w:rsidRPr="00151EDA">
        <w:t>held,</w:t>
      </w:r>
      <w:r w:rsidRPr="00151EDA">
        <w:t xml:space="preserve"> and staff </w:t>
      </w:r>
      <w:r w:rsidR="00A918E8" w:rsidRPr="00151EDA">
        <w:t>have</w:t>
      </w:r>
      <w:r w:rsidRPr="00151EDA">
        <w:t xml:space="preserve"> access to internal and external training. </w:t>
      </w:r>
    </w:p>
    <w:p w14:paraId="75C54763" w14:textId="77777777" w:rsidR="00E41384" w:rsidRPr="00151EDA" w:rsidRDefault="00E41384" w:rsidP="00151EDA">
      <w:pPr>
        <w:pStyle w:val="ListParagraph"/>
        <w:numPr>
          <w:ilvl w:val="0"/>
          <w:numId w:val="36"/>
        </w:numPr>
      </w:pPr>
      <w:r w:rsidRPr="001D0DBA">
        <w:rPr>
          <w:b/>
          <w:bCs/>
        </w:rPr>
        <w:t>Equal Opportunities and Family Friendly Employment</w:t>
      </w:r>
      <w:r w:rsidRPr="00151EDA">
        <w:t xml:space="preserve">: OPFS aims to be an equal opportunity and family friendly employer. OPFS has Investors </w:t>
      </w:r>
      <w:proofErr w:type="gramStart"/>
      <w:r w:rsidRPr="00151EDA">
        <w:t>In</w:t>
      </w:r>
      <w:proofErr w:type="gramEnd"/>
      <w:r w:rsidRPr="00151EDA">
        <w:t xml:space="preserve"> People status.</w:t>
      </w:r>
    </w:p>
    <w:p w14:paraId="2C508D63" w14:textId="640C0847" w:rsidR="00E41384" w:rsidRPr="00151EDA" w:rsidRDefault="00E41384" w:rsidP="00151EDA">
      <w:pPr>
        <w:pStyle w:val="ListParagraph"/>
        <w:numPr>
          <w:ilvl w:val="0"/>
          <w:numId w:val="36"/>
        </w:numPr>
      </w:pPr>
      <w:r w:rsidRPr="001D0DBA">
        <w:rPr>
          <w:b/>
          <w:bCs/>
        </w:rPr>
        <w:t>Recruitment Timetable</w:t>
      </w:r>
      <w:r w:rsidRPr="00151EDA">
        <w:t xml:space="preserve">: The closing date for applications is </w:t>
      </w:r>
      <w:r w:rsidR="00512248" w:rsidRPr="00151EDA">
        <w:t xml:space="preserve">9:00 am </w:t>
      </w:r>
      <w:r w:rsidRPr="00151EDA">
        <w:t xml:space="preserve">on </w:t>
      </w:r>
      <w:r w:rsidR="005B56BD" w:rsidRPr="00151EDA">
        <w:t xml:space="preserve">Monday </w:t>
      </w:r>
      <w:r w:rsidR="001D0DBA">
        <w:t>2</w:t>
      </w:r>
      <w:r w:rsidR="001D0DBA" w:rsidRPr="001D0DBA">
        <w:rPr>
          <w:vertAlign w:val="superscript"/>
        </w:rPr>
        <w:t>nd</w:t>
      </w:r>
      <w:r w:rsidR="001D0DBA">
        <w:t xml:space="preserve"> </w:t>
      </w:r>
      <w:r w:rsidR="00512248" w:rsidRPr="00151EDA">
        <w:t>March</w:t>
      </w:r>
      <w:r w:rsidR="00A918E8" w:rsidRPr="00151EDA">
        <w:t xml:space="preserve"> 2</w:t>
      </w:r>
      <w:r w:rsidR="001D0DBA">
        <w:t>020</w:t>
      </w:r>
      <w:r w:rsidRPr="00151EDA">
        <w:t xml:space="preserve">.  Interviews will be held on </w:t>
      </w:r>
      <w:r w:rsidR="00A918E8" w:rsidRPr="00151EDA">
        <w:t>Thursday 12</w:t>
      </w:r>
      <w:r w:rsidR="00A918E8" w:rsidRPr="001D0DBA">
        <w:rPr>
          <w:vertAlign w:val="superscript"/>
        </w:rPr>
        <w:t>th</w:t>
      </w:r>
      <w:r w:rsidR="001D0DBA">
        <w:rPr>
          <w:vertAlign w:val="superscript"/>
        </w:rPr>
        <w:t xml:space="preserve"> </w:t>
      </w:r>
      <w:r w:rsidR="001D0DBA" w:rsidRPr="00151EDA">
        <w:t xml:space="preserve">March </w:t>
      </w:r>
      <w:r w:rsidR="001D0DBA">
        <w:t xml:space="preserve">2020 at OPFS Edinburgh, 2 York Place, Edinburgh, EH1 3EP.  </w:t>
      </w:r>
    </w:p>
    <w:p w14:paraId="294CE283" w14:textId="77777777" w:rsidR="00E41384" w:rsidRPr="009B4467" w:rsidRDefault="00E41384" w:rsidP="00E41384">
      <w:pPr>
        <w:rPr>
          <w:rFonts w:ascii="Arial" w:hAnsi="Arial" w:cs="Arial"/>
          <w:szCs w:val="24"/>
        </w:rPr>
      </w:pPr>
    </w:p>
    <w:p w14:paraId="059A8360" w14:textId="77777777" w:rsidR="00E41384" w:rsidRPr="009B4467" w:rsidRDefault="00E41384" w:rsidP="00E41384">
      <w:pPr>
        <w:spacing w:after="0" w:line="240" w:lineRule="auto"/>
        <w:rPr>
          <w:rFonts w:ascii="Arial" w:hAnsi="Arial" w:cs="Arial"/>
          <w:szCs w:val="24"/>
          <w:lang w:val="en-US"/>
        </w:rPr>
      </w:pPr>
    </w:p>
    <w:p w14:paraId="13AEADCE" w14:textId="77777777" w:rsidR="00196B1B" w:rsidRPr="009B4467" w:rsidRDefault="00A364DD" w:rsidP="00FE0258">
      <w:pPr>
        <w:rPr>
          <w:rFonts w:ascii="Arial" w:hAnsi="Arial" w:cs="Arial"/>
          <w:b/>
        </w:rPr>
      </w:pPr>
      <w:r w:rsidRPr="009B4467">
        <w:rPr>
          <w:rFonts w:ascii="Arial" w:hAnsi="Arial" w:cs="Arial"/>
          <w:b/>
        </w:rPr>
        <w:t>The job description is a broad picture of the post at the time of preparation. It is not an exhaustive list of all possible duties, and it is recognised that jobs change and evolve over time.</w:t>
      </w:r>
    </w:p>
    <w:p w14:paraId="2F4E6698" w14:textId="77777777" w:rsidR="006E7809" w:rsidRPr="009B4467" w:rsidRDefault="006E7809">
      <w:pPr>
        <w:spacing w:before="0" w:after="0" w:line="240" w:lineRule="auto"/>
        <w:rPr>
          <w:rFonts w:ascii="Arial" w:eastAsia="Times New Roman" w:hAnsi="Arial" w:cs="Arial"/>
          <w:b/>
          <w:bCs/>
          <w:color w:val="8D3192" w:themeColor="text2"/>
          <w:sz w:val="32"/>
          <w:szCs w:val="28"/>
        </w:rPr>
      </w:pPr>
    </w:p>
    <w:sectPr w:rsidR="006E7809" w:rsidRPr="009B4467" w:rsidSect="00F465CF">
      <w:headerReference w:type="default" r:id="rId8"/>
      <w:headerReference w:type="first" r:id="rId9"/>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66ABF" w14:textId="77777777" w:rsidR="00151EDA" w:rsidRDefault="00151EDA" w:rsidP="00FD67DB">
      <w:pPr>
        <w:spacing w:after="0" w:line="240" w:lineRule="auto"/>
      </w:pPr>
      <w:r>
        <w:separator/>
      </w:r>
    </w:p>
  </w:endnote>
  <w:endnote w:type="continuationSeparator" w:id="0">
    <w:p w14:paraId="7AE2CB8C" w14:textId="77777777" w:rsidR="00151EDA" w:rsidRDefault="00151EDA" w:rsidP="00FD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B2AF7729-C40B-4E08-BCEF-BDFE4057DFAB}"/>
    <w:embedBold r:id="rId2" w:fontKey="{0F49D5C3-6BEB-4852-B806-F895C09F75CD}"/>
    <w:embedItalic r:id="rId3" w:fontKey="{35D26D5D-70A8-43E6-AF4A-DFDF290B3508}"/>
    <w:embedBoldItalic r:id="rId4" w:fontKey="{35E387BA-B6B8-47CA-8F4E-82990F811157}"/>
  </w:font>
  <w:font w:name="Wingdings">
    <w:panose1 w:val="05000000000000000000"/>
    <w:charset w:val="02"/>
    <w:family w:val="auto"/>
    <w:pitch w:val="variable"/>
    <w:sig w:usb0="00000000" w:usb1="10000000" w:usb2="00000000" w:usb3="00000000" w:csb0="80000000" w:csb1="00000000"/>
    <w:embedRegular r:id="rId5" w:fontKey="{A5CABB60-7E1E-4CDB-A384-8812EC249066}"/>
  </w:font>
  <w:font w:name="Courier New">
    <w:panose1 w:val="02070309020205020404"/>
    <w:charset w:val="00"/>
    <w:family w:val="modern"/>
    <w:pitch w:val="fixed"/>
    <w:sig w:usb0="E0002EFF" w:usb1="C0007843" w:usb2="00000009" w:usb3="00000000" w:csb0="000001FF" w:csb1="00000000"/>
    <w:embedRegular r:id="rId6" w:fontKey="{82C60F0D-0076-45E2-AEE0-2BB967936438}"/>
  </w:font>
  <w:font w:name="Symbol">
    <w:panose1 w:val="05050102010706020507"/>
    <w:charset w:val="02"/>
    <w:family w:val="roman"/>
    <w:pitch w:val="variable"/>
    <w:sig w:usb0="00000000" w:usb1="10000000" w:usb2="00000000" w:usb3="00000000" w:csb0="80000000" w:csb1="00000000"/>
    <w:embedRegular r:id="rId7" w:fontKey="{B6454118-60C9-47F3-A9F8-A1DF05DE8E9E}"/>
  </w:font>
  <w:font w:name="Wingdings 2">
    <w:panose1 w:val="05020102010507070707"/>
    <w:charset w:val="02"/>
    <w:family w:val="roman"/>
    <w:pitch w:val="variable"/>
    <w:sig w:usb0="00000000" w:usb1="10000000" w:usb2="00000000" w:usb3="00000000" w:csb0="80000000" w:csb1="00000000"/>
    <w:embedRegular r:id="rId8" w:fontKey="{CB5931B8-E655-4A12-B8CE-F1BB2772A541}"/>
  </w:font>
  <w:font w:name="Calibri">
    <w:panose1 w:val="020F0502020204030204"/>
    <w:charset w:val="00"/>
    <w:family w:val="swiss"/>
    <w:pitch w:val="variable"/>
    <w:sig w:usb0="E4002EFF" w:usb1="C000247B" w:usb2="00000009" w:usb3="00000000" w:csb0="000001FF" w:csb1="00000000"/>
    <w:embedRegular r:id="rId9" w:fontKey="{E6F81E3D-90A9-4BB0-B0E0-6C7F81359FCC}"/>
    <w:embedBold r:id="rId10" w:fontKey="{B2157726-3A2F-43D3-AF1B-FC952A4A7452}"/>
  </w:font>
  <w:font w:name="Merge">
    <w:altName w:val="Courier New"/>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1" w:fontKey="{272C46AA-5B36-4AEA-BAAC-19C587DE67B8}"/>
    <w:embedBoldItalic r:id="rId12" w:fontKey="{D7EC06A2-C868-4BFD-8EFA-FD4EF1296881}"/>
  </w:font>
  <w:font w:name="Tahoma">
    <w:panose1 w:val="020B0604030504040204"/>
    <w:charset w:val="00"/>
    <w:family w:val="swiss"/>
    <w:pitch w:val="variable"/>
    <w:sig w:usb0="E1002EFF" w:usb1="C000605B" w:usb2="00000029" w:usb3="00000000" w:csb0="000101FF" w:csb1="00000000"/>
    <w:embedRegular r:id="rId13" w:fontKey="{EE5DBA58-7017-47B1-8491-4FA1BB5DDF55}"/>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embedRegular r:id="rId14" w:fontKey="{B135AF04-0957-4997-97CE-F49FEACD53FF}"/>
  </w:font>
  <w:font w:name="Arial">
    <w:panose1 w:val="020B0604020202020204"/>
    <w:charset w:val="00"/>
    <w:family w:val="swiss"/>
    <w:pitch w:val="variable"/>
    <w:sig w:usb0="E0002EFF" w:usb1="C000785B" w:usb2="00000009" w:usb3="00000000" w:csb0="000001FF" w:csb1="00000000"/>
    <w:embedRegular r:id="rId15" w:fontKey="{74FDD92A-C78B-46CA-BBDB-9C1D4963A8B0}"/>
    <w:embedBold r:id="rId16" w:fontKey="{3D8CCD44-E90D-4678-B3D4-3A5656BE49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295E1" w14:textId="77777777" w:rsidR="00151EDA" w:rsidRDefault="00151EDA" w:rsidP="00FD67DB">
      <w:pPr>
        <w:spacing w:after="0" w:line="240" w:lineRule="auto"/>
      </w:pPr>
      <w:r>
        <w:separator/>
      </w:r>
    </w:p>
  </w:footnote>
  <w:footnote w:type="continuationSeparator" w:id="0">
    <w:p w14:paraId="69B41789" w14:textId="77777777" w:rsidR="00151EDA" w:rsidRDefault="00151EDA" w:rsidP="00FD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2693F"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3119" behindDoc="0" locked="0" layoutInCell="1" allowOverlap="1" wp14:anchorId="4DBF2097" wp14:editId="38522BB5">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582D55" id="Group 25" o:spid="_x0000_s1026" style="position:absolute;margin-left:326.05pt;margin-top:77.95pt;width:198.15pt;height:21.25pt;z-index:251653119;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0BAC70DA" w14:textId="77777777" w:rsidR="00151EDA" w:rsidRDefault="00151EDA"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76672" behindDoc="0" locked="0" layoutInCell="1" allowOverlap="1" wp14:anchorId="43637E71" wp14:editId="5AF69E06">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637E71"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" filled="f" stroked="f">
              <o:lock v:ext="edit" aspectratio="t"/>
              <v:textbox inset="0,0,0,0">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7172224D" w14:textId="77777777" w:rsidR="00151EDA" w:rsidRPr="00610250" w:rsidRDefault="00151EDA" w:rsidP="00610250">
    <w:pPr>
      <w:pStyle w:val="Header"/>
    </w:pPr>
  </w:p>
  <w:p w14:paraId="429ACC46" w14:textId="77777777" w:rsidR="00151EDA" w:rsidRPr="00610250" w:rsidRDefault="00151EDA"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BFA16"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70528" behindDoc="0" locked="0" layoutInCell="1" allowOverlap="1" wp14:anchorId="42193860" wp14:editId="5C949FCD">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594FDB" id="Group 2" o:spid="_x0000_s1026" style="position:absolute;margin-left:326.05pt;margin-top:77.95pt;width:198.15pt;height:21.25pt;z-index:251670528;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fillcolor="#83d0f5 [3207]" stroked="f">
                <o:lock v:ext="edit" aspectratio="t"/>
              </v:oval>
              <w10:wrap anchorx="page" anchory="page"/>
            </v:group>
          </w:pict>
        </mc:Fallback>
      </mc:AlternateContent>
    </w:r>
  </w:p>
  <w:p w14:paraId="3675E7CC" w14:textId="77777777" w:rsidR="00151EDA" w:rsidRPr="00610250" w:rsidRDefault="00151EDA" w:rsidP="00610250">
    <w:pPr>
      <w:pStyle w:val="Header"/>
    </w:pPr>
  </w:p>
  <w:p w14:paraId="644A53B9" w14:textId="77777777" w:rsidR="00151EDA" w:rsidRPr="00610250" w:rsidRDefault="00151EDA" w:rsidP="00610250">
    <w:pPr>
      <w:pStyle w:val="Header"/>
    </w:pPr>
  </w:p>
  <w:p w14:paraId="127ADF83" w14:textId="77777777" w:rsidR="00151EDA" w:rsidRPr="00610250" w:rsidRDefault="00151EDA" w:rsidP="00610250">
    <w:pPr>
      <w:pStyle w:val="Header"/>
    </w:pPr>
  </w:p>
  <w:p w14:paraId="0EDD6F5F" w14:textId="77777777" w:rsidR="00151EDA" w:rsidRPr="00610250" w:rsidRDefault="00151EDA" w:rsidP="00610250">
    <w:pPr>
      <w:pStyle w:val="Header"/>
    </w:pPr>
  </w:p>
  <w:p w14:paraId="60064DA0" w14:textId="77777777" w:rsidR="00151EDA" w:rsidRPr="00610250" w:rsidRDefault="00151EDA" w:rsidP="00610250">
    <w:pPr>
      <w:pStyle w:val="Header"/>
    </w:pPr>
  </w:p>
  <w:p w14:paraId="6CDCE337" w14:textId="77777777" w:rsidR="00151EDA" w:rsidRPr="00610250" w:rsidRDefault="00151EDA" w:rsidP="00610250">
    <w:pPr>
      <w:pStyle w:val="Header"/>
    </w:pPr>
    <w:r w:rsidRPr="00610250">
      <w:rPr>
        <w:noProof/>
        <w:lang w:eastAsia="en-GB"/>
      </w:rPr>
      <w:drawing>
        <wp:anchor distT="0" distB="0" distL="114300" distR="114300" simplePos="0" relativeHeight="251654144" behindDoc="1" locked="0" layoutInCell="1" allowOverlap="1" wp14:anchorId="4CC36F03" wp14:editId="0086A361">
          <wp:simplePos x="0" y="0"/>
          <wp:positionH relativeFrom="page">
            <wp:posOffset>864235</wp:posOffset>
          </wp:positionH>
          <wp:positionV relativeFrom="page">
            <wp:posOffset>683895</wp:posOffset>
          </wp:positionV>
          <wp:extent cx="2523600" cy="630000"/>
          <wp:effectExtent l="0" t="0" r="0" b="0"/>
          <wp:wrapNone/>
          <wp:docPr id="12" name="Picture 12"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306C"/>
    <w:multiLevelType w:val="multilevel"/>
    <w:tmpl w:val="658ABADA"/>
    <w:lvl w:ilvl="0">
      <w:start w:val="1"/>
      <w:numFmt w:val="decimal"/>
      <w:lvlText w:val="%1."/>
      <w:lvlJc w:val="left"/>
      <w:pPr>
        <w:ind w:left="284" w:hanging="284"/>
      </w:pPr>
      <w:rPr>
        <w:rFonts w:hint="default"/>
        <w:b/>
        <w:i w:val="0"/>
      </w:rPr>
    </w:lvl>
    <w:lvl w:ilvl="1">
      <w:start w:val="1"/>
      <w:numFmt w:val="lowerLetter"/>
      <w:lvlText w:val="%2."/>
      <w:lvlJc w:val="left"/>
      <w:pPr>
        <w:ind w:left="567" w:hanging="283"/>
      </w:pPr>
      <w:rPr>
        <w:rFonts w:hint="default"/>
      </w:rPr>
    </w:lvl>
    <w:lvl w:ilvl="2">
      <w:start w:val="1"/>
      <w:numFmt w:val="lowerRoman"/>
      <w:lvlText w:val="%3."/>
      <w:lvlJc w:val="righ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82A697A"/>
    <w:multiLevelType w:val="hybridMultilevel"/>
    <w:tmpl w:val="515A4EBE"/>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41D53"/>
    <w:multiLevelType w:val="singleLevel"/>
    <w:tmpl w:val="0809000F"/>
    <w:lvl w:ilvl="0">
      <w:start w:val="1"/>
      <w:numFmt w:val="decimal"/>
      <w:lvlText w:val="%1."/>
      <w:lvlJc w:val="left"/>
      <w:pPr>
        <w:tabs>
          <w:tab w:val="num" w:pos="360"/>
        </w:tabs>
        <w:ind w:left="360" w:hanging="360"/>
      </w:pPr>
      <w:rPr>
        <w:rFonts w:cs="Times New Roman"/>
      </w:rPr>
    </w:lvl>
  </w:abstractNum>
  <w:abstractNum w:abstractNumId="4" w15:restartNumberingAfterBreak="0">
    <w:nsid w:val="1C093A54"/>
    <w:multiLevelType w:val="hybridMultilevel"/>
    <w:tmpl w:val="1F5208A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7373C6"/>
    <w:multiLevelType w:val="hybridMultilevel"/>
    <w:tmpl w:val="893059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7" w15:restartNumberingAfterBreak="0">
    <w:nsid w:val="29DB63FF"/>
    <w:multiLevelType w:val="singleLevel"/>
    <w:tmpl w:val="0809000F"/>
    <w:lvl w:ilvl="0">
      <w:start w:val="1"/>
      <w:numFmt w:val="decimal"/>
      <w:lvlText w:val="%1."/>
      <w:lvlJc w:val="left"/>
      <w:pPr>
        <w:tabs>
          <w:tab w:val="num" w:pos="360"/>
        </w:tabs>
        <w:ind w:left="360" w:hanging="360"/>
      </w:pPr>
      <w:rPr>
        <w:rFonts w:cs="Times New Roman"/>
      </w:rPr>
    </w:lvl>
  </w:abstractNum>
  <w:abstractNum w:abstractNumId="8" w15:restartNumberingAfterBreak="0">
    <w:nsid w:val="2B3B21BF"/>
    <w:multiLevelType w:val="hybridMultilevel"/>
    <w:tmpl w:val="05C84314"/>
    <w:lvl w:ilvl="0" w:tplc="1096C4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968AE"/>
    <w:multiLevelType w:val="hybridMultilevel"/>
    <w:tmpl w:val="74E868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A37168"/>
    <w:multiLevelType w:val="hybridMultilevel"/>
    <w:tmpl w:val="DB8635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62F596F"/>
    <w:multiLevelType w:val="singleLevel"/>
    <w:tmpl w:val="9EEA2710"/>
    <w:lvl w:ilvl="0">
      <w:start w:val="1"/>
      <w:numFmt w:val="decimal"/>
      <w:lvlText w:val="%1."/>
      <w:lvlJc w:val="left"/>
      <w:pPr>
        <w:tabs>
          <w:tab w:val="num" w:pos="360"/>
        </w:tabs>
        <w:ind w:left="360" w:hanging="360"/>
      </w:pPr>
      <w:rPr>
        <w:rFonts w:cs="Times New Roman" w:hint="default"/>
        <w:b/>
        <w:i w:val="0"/>
      </w:rPr>
    </w:lvl>
  </w:abstractNum>
  <w:abstractNum w:abstractNumId="13" w15:restartNumberingAfterBreak="0">
    <w:nsid w:val="3B72348B"/>
    <w:multiLevelType w:val="hybridMultilevel"/>
    <w:tmpl w:val="E7BEF5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A03BB"/>
    <w:multiLevelType w:val="hybridMultilevel"/>
    <w:tmpl w:val="8A2062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7" w15:restartNumberingAfterBreak="0">
    <w:nsid w:val="47CF069D"/>
    <w:multiLevelType w:val="hybridMultilevel"/>
    <w:tmpl w:val="B9A8F39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361E7"/>
    <w:multiLevelType w:val="hybridMultilevel"/>
    <w:tmpl w:val="4464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EF8"/>
    <w:multiLevelType w:val="hybridMultilevel"/>
    <w:tmpl w:val="03E484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98F28D1"/>
    <w:multiLevelType w:val="hybridMultilevel"/>
    <w:tmpl w:val="032648CC"/>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2"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4" w15:restartNumberingAfterBreak="0">
    <w:nsid w:val="5B6E4B8B"/>
    <w:multiLevelType w:val="hybridMultilevel"/>
    <w:tmpl w:val="A5809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A20301"/>
    <w:multiLevelType w:val="hybridMultilevel"/>
    <w:tmpl w:val="1F7AF5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0A75CF"/>
    <w:multiLevelType w:val="hybridMultilevel"/>
    <w:tmpl w:val="BD5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28" w15:restartNumberingAfterBreak="0">
    <w:nsid w:val="6BEF798E"/>
    <w:multiLevelType w:val="hybridMultilevel"/>
    <w:tmpl w:val="D18A556E"/>
    <w:lvl w:ilvl="0" w:tplc="2F3C631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FE3132"/>
    <w:multiLevelType w:val="hybridMultilevel"/>
    <w:tmpl w:val="BBA68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261C40"/>
    <w:multiLevelType w:val="hybridMultilevel"/>
    <w:tmpl w:val="B1BC271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3059E6"/>
    <w:multiLevelType w:val="hybridMultilevel"/>
    <w:tmpl w:val="241A6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8D41BE"/>
    <w:multiLevelType w:val="hybridMultilevel"/>
    <w:tmpl w:val="ABB4A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A817854"/>
    <w:multiLevelType w:val="hybridMultilevel"/>
    <w:tmpl w:val="EDDEF9EC"/>
    <w:lvl w:ilvl="0" w:tplc="08090019">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15:restartNumberingAfterBreak="0">
    <w:nsid w:val="7AD45E0A"/>
    <w:multiLevelType w:val="hybridMultilevel"/>
    <w:tmpl w:val="D3BEB4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E2F1F63"/>
    <w:multiLevelType w:val="hybridMultilevel"/>
    <w:tmpl w:val="C5CA50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1"/>
  </w:num>
  <w:num w:numId="3">
    <w:abstractNumId w:val="14"/>
  </w:num>
  <w:num w:numId="4">
    <w:abstractNumId w:val="22"/>
  </w:num>
  <w:num w:numId="5">
    <w:abstractNumId w:val="9"/>
  </w:num>
  <w:num w:numId="6">
    <w:abstractNumId w:val="23"/>
  </w:num>
  <w:num w:numId="7">
    <w:abstractNumId w:val="2"/>
  </w:num>
  <w:num w:numId="8">
    <w:abstractNumId w:val="16"/>
  </w:num>
  <w:num w:numId="9">
    <w:abstractNumId w:val="19"/>
  </w:num>
  <w:num w:numId="10">
    <w:abstractNumId w:val="1"/>
  </w:num>
  <w:num w:numId="11">
    <w:abstractNumId w:val="33"/>
  </w:num>
  <w:num w:numId="12">
    <w:abstractNumId w:val="27"/>
  </w:num>
  <w:num w:numId="13">
    <w:abstractNumId w:val="30"/>
  </w:num>
  <w:num w:numId="14">
    <w:abstractNumId w:val="29"/>
  </w:num>
  <w:num w:numId="15">
    <w:abstractNumId w:val="17"/>
  </w:num>
  <w:num w:numId="16">
    <w:abstractNumId w:val="35"/>
  </w:num>
  <w:num w:numId="17">
    <w:abstractNumId w:val="28"/>
  </w:num>
  <w:num w:numId="18">
    <w:abstractNumId w:val="8"/>
  </w:num>
  <w:num w:numId="19">
    <w:abstractNumId w:val="32"/>
  </w:num>
  <w:num w:numId="20">
    <w:abstractNumId w:val="25"/>
  </w:num>
  <w:num w:numId="21">
    <w:abstractNumId w:val="4"/>
  </w:num>
  <w:num w:numId="22">
    <w:abstractNumId w:val="5"/>
  </w:num>
  <w:num w:numId="23">
    <w:abstractNumId w:val="10"/>
  </w:num>
  <w:num w:numId="24">
    <w:abstractNumId w:val="0"/>
  </w:num>
  <w:num w:numId="25">
    <w:abstractNumId w:val="11"/>
  </w:num>
  <w:num w:numId="26">
    <w:abstractNumId w:val="31"/>
  </w:num>
  <w:num w:numId="27">
    <w:abstractNumId w:val="15"/>
  </w:num>
  <w:num w:numId="28">
    <w:abstractNumId w:val="26"/>
  </w:num>
  <w:num w:numId="29">
    <w:abstractNumId w:val="13"/>
  </w:num>
  <w:num w:numId="30">
    <w:abstractNumId w:val="34"/>
  </w:num>
  <w:num w:numId="31">
    <w:abstractNumId w:val="20"/>
  </w:num>
  <w:num w:numId="32">
    <w:abstractNumId w:val="3"/>
  </w:num>
  <w:num w:numId="33">
    <w:abstractNumId w:val="24"/>
  </w:num>
  <w:num w:numId="34">
    <w:abstractNumId w:val="7"/>
  </w:num>
  <w:num w:numId="35">
    <w:abstractNumId w:val="18"/>
  </w:num>
  <w:num w:numId="3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098"/>
    <w:rsid w:val="00006D7E"/>
    <w:rsid w:val="000366D9"/>
    <w:rsid w:val="00040BB9"/>
    <w:rsid w:val="00044943"/>
    <w:rsid w:val="00083C3F"/>
    <w:rsid w:val="000C663C"/>
    <w:rsid w:val="000F2B54"/>
    <w:rsid w:val="00110993"/>
    <w:rsid w:val="00130062"/>
    <w:rsid w:val="00143FA3"/>
    <w:rsid w:val="001514DB"/>
    <w:rsid w:val="00151EDA"/>
    <w:rsid w:val="00164D0A"/>
    <w:rsid w:val="001940DA"/>
    <w:rsid w:val="00196B1B"/>
    <w:rsid w:val="001A4785"/>
    <w:rsid w:val="001D0DBA"/>
    <w:rsid w:val="001D379F"/>
    <w:rsid w:val="001E6572"/>
    <w:rsid w:val="00214796"/>
    <w:rsid w:val="00230ECE"/>
    <w:rsid w:val="0023668C"/>
    <w:rsid w:val="00253CC4"/>
    <w:rsid w:val="002D0BBE"/>
    <w:rsid w:val="002E32F8"/>
    <w:rsid w:val="00304795"/>
    <w:rsid w:val="00330339"/>
    <w:rsid w:val="0034401D"/>
    <w:rsid w:val="00363ACC"/>
    <w:rsid w:val="003724E7"/>
    <w:rsid w:val="00384E45"/>
    <w:rsid w:val="00391A54"/>
    <w:rsid w:val="003A459C"/>
    <w:rsid w:val="003A6CF7"/>
    <w:rsid w:val="003B389D"/>
    <w:rsid w:val="004052A4"/>
    <w:rsid w:val="00406800"/>
    <w:rsid w:val="00416E05"/>
    <w:rsid w:val="004257AA"/>
    <w:rsid w:val="004C531B"/>
    <w:rsid w:val="004C7425"/>
    <w:rsid w:val="004D5A21"/>
    <w:rsid w:val="004E7769"/>
    <w:rsid w:val="004F2046"/>
    <w:rsid w:val="00512248"/>
    <w:rsid w:val="00513C2C"/>
    <w:rsid w:val="00535949"/>
    <w:rsid w:val="005460FD"/>
    <w:rsid w:val="005525C6"/>
    <w:rsid w:val="005602F5"/>
    <w:rsid w:val="00561566"/>
    <w:rsid w:val="0056415F"/>
    <w:rsid w:val="0057633D"/>
    <w:rsid w:val="00593404"/>
    <w:rsid w:val="005951E0"/>
    <w:rsid w:val="005B56BD"/>
    <w:rsid w:val="005D352A"/>
    <w:rsid w:val="005F43A5"/>
    <w:rsid w:val="005F59B7"/>
    <w:rsid w:val="00610250"/>
    <w:rsid w:val="006113E4"/>
    <w:rsid w:val="00622746"/>
    <w:rsid w:val="006234DF"/>
    <w:rsid w:val="006240BC"/>
    <w:rsid w:val="0062639A"/>
    <w:rsid w:val="0069245D"/>
    <w:rsid w:val="00692BAE"/>
    <w:rsid w:val="006A55C9"/>
    <w:rsid w:val="006E7809"/>
    <w:rsid w:val="006F28CB"/>
    <w:rsid w:val="006F3E19"/>
    <w:rsid w:val="006F7A38"/>
    <w:rsid w:val="00705DB6"/>
    <w:rsid w:val="00713EF9"/>
    <w:rsid w:val="0073299B"/>
    <w:rsid w:val="00735274"/>
    <w:rsid w:val="007443A5"/>
    <w:rsid w:val="007635D2"/>
    <w:rsid w:val="007642BF"/>
    <w:rsid w:val="007903BC"/>
    <w:rsid w:val="007D1645"/>
    <w:rsid w:val="007D5D0F"/>
    <w:rsid w:val="00803D78"/>
    <w:rsid w:val="00820C16"/>
    <w:rsid w:val="008342DD"/>
    <w:rsid w:val="00867651"/>
    <w:rsid w:val="00897E21"/>
    <w:rsid w:val="008D6E94"/>
    <w:rsid w:val="009039DD"/>
    <w:rsid w:val="00914EF2"/>
    <w:rsid w:val="00956DD3"/>
    <w:rsid w:val="009606D8"/>
    <w:rsid w:val="0097006B"/>
    <w:rsid w:val="009B0BA0"/>
    <w:rsid w:val="009B4467"/>
    <w:rsid w:val="009B4759"/>
    <w:rsid w:val="009B79AA"/>
    <w:rsid w:val="009E007E"/>
    <w:rsid w:val="009F1B3F"/>
    <w:rsid w:val="009F78A3"/>
    <w:rsid w:val="00A12EC6"/>
    <w:rsid w:val="00A364DD"/>
    <w:rsid w:val="00A4138A"/>
    <w:rsid w:val="00A618C1"/>
    <w:rsid w:val="00A70E40"/>
    <w:rsid w:val="00A74E84"/>
    <w:rsid w:val="00A861C7"/>
    <w:rsid w:val="00A918E8"/>
    <w:rsid w:val="00A96098"/>
    <w:rsid w:val="00AB52B5"/>
    <w:rsid w:val="00AC03ED"/>
    <w:rsid w:val="00AC7FCF"/>
    <w:rsid w:val="00AF36C0"/>
    <w:rsid w:val="00B1345C"/>
    <w:rsid w:val="00B43ACA"/>
    <w:rsid w:val="00B5361A"/>
    <w:rsid w:val="00BA1EF5"/>
    <w:rsid w:val="00BA7E55"/>
    <w:rsid w:val="00BC4F90"/>
    <w:rsid w:val="00BC7485"/>
    <w:rsid w:val="00BD4E44"/>
    <w:rsid w:val="00C315DB"/>
    <w:rsid w:val="00C4653B"/>
    <w:rsid w:val="00C61DA9"/>
    <w:rsid w:val="00C6394C"/>
    <w:rsid w:val="00C760FE"/>
    <w:rsid w:val="00CA4DBB"/>
    <w:rsid w:val="00CB29CB"/>
    <w:rsid w:val="00CB4B9D"/>
    <w:rsid w:val="00CD73AF"/>
    <w:rsid w:val="00D026F4"/>
    <w:rsid w:val="00D34DB9"/>
    <w:rsid w:val="00D37BB7"/>
    <w:rsid w:val="00D40C51"/>
    <w:rsid w:val="00D50E9B"/>
    <w:rsid w:val="00D5597E"/>
    <w:rsid w:val="00D75DD9"/>
    <w:rsid w:val="00D81844"/>
    <w:rsid w:val="00D8753D"/>
    <w:rsid w:val="00DB296E"/>
    <w:rsid w:val="00DB6525"/>
    <w:rsid w:val="00DE0B1F"/>
    <w:rsid w:val="00DE161B"/>
    <w:rsid w:val="00E01715"/>
    <w:rsid w:val="00E275B0"/>
    <w:rsid w:val="00E41384"/>
    <w:rsid w:val="00E63AE9"/>
    <w:rsid w:val="00E662DB"/>
    <w:rsid w:val="00E712F5"/>
    <w:rsid w:val="00E761D1"/>
    <w:rsid w:val="00E819A2"/>
    <w:rsid w:val="00EA503E"/>
    <w:rsid w:val="00EE5217"/>
    <w:rsid w:val="00EE7CB7"/>
    <w:rsid w:val="00F021D6"/>
    <w:rsid w:val="00F161B2"/>
    <w:rsid w:val="00F336A0"/>
    <w:rsid w:val="00F37F78"/>
    <w:rsid w:val="00F41CA8"/>
    <w:rsid w:val="00F465CF"/>
    <w:rsid w:val="00F90FEA"/>
    <w:rsid w:val="00FA270C"/>
    <w:rsid w:val="00FA324C"/>
    <w:rsid w:val="00FC7E83"/>
    <w:rsid w:val="00FD67DB"/>
    <w:rsid w:val="00FE0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3ACFB2E"/>
  <w15:docId w15:val="{1E99F3C8-6894-4D94-A050-053357F1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12"/>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CF8FF-7148-4ACB-9973-B98044610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46892EB6</Template>
  <TotalTime>0</TotalTime>
  <Pages>3</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Paul Wilson</dc:creator>
  <cp:lastModifiedBy>Caitlin Logan</cp:lastModifiedBy>
  <cp:revision>2</cp:revision>
  <cp:lastPrinted>2017-09-06T13:57:00Z</cp:lastPrinted>
  <dcterms:created xsi:type="dcterms:W3CDTF">2020-02-17T14:32:00Z</dcterms:created>
  <dcterms:modified xsi:type="dcterms:W3CDTF">2020-02-17T14:32:00Z</dcterms:modified>
</cp:coreProperties>
</file>